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64D" w:rsidRDefault="00282D8F">
      <w:pPr>
        <w:spacing w:after="162" w:line="259" w:lineRule="auto"/>
        <w:ind w:left="0" w:firstLine="0"/>
      </w:pPr>
      <w:bookmarkStart w:id="0" w:name="_GoBack"/>
      <w:bookmarkEnd w:id="0"/>
      <w:r>
        <w:rPr>
          <w:rFonts w:ascii="Arial" w:eastAsia="Arial" w:hAnsi="Arial" w:cs="Arial"/>
          <w:b/>
          <w:sz w:val="24"/>
        </w:rPr>
        <w:t>Förskoleklassens mål:</w:t>
      </w:r>
    </w:p>
    <w:p w:rsidR="00CF064D" w:rsidRDefault="00282D8F">
      <w:pPr>
        <w:spacing w:after="240"/>
        <w:ind w:left="-5"/>
      </w:pPr>
      <w:r>
        <w:t>Att varje barn får möjlighet att utvecklas i sin egen takt på den nivå som hen befinner sig.</w:t>
      </w:r>
    </w:p>
    <w:p w:rsidR="00CF064D" w:rsidRDefault="00282D8F">
      <w:pPr>
        <w:spacing w:after="275"/>
        <w:ind w:left="-5"/>
      </w:pPr>
      <w:r>
        <w:t>Att stödja varje barn i hens sökande efter sina förmågor.</w:t>
      </w:r>
    </w:p>
    <w:p w:rsidR="00CF064D" w:rsidRDefault="00282D8F">
      <w:pPr>
        <w:spacing w:after="240"/>
        <w:ind w:left="-5" w:right="50"/>
        <w:jc w:val="both"/>
      </w:pPr>
      <w:r>
        <w:t>Att varje barns självkänsla ska vara så god, att hen känner sig så trygg att barnet kan visa hänsyn gentemot andra och lösa konflikter på ett bra sätt.</w:t>
      </w:r>
    </w:p>
    <w:p w:rsidR="00CF064D" w:rsidRDefault="00282D8F">
      <w:pPr>
        <w:spacing w:after="240"/>
        <w:ind w:left="-5"/>
      </w:pPr>
      <w:r>
        <w:t>Att bibehålla och utveckla varje barns naturliga upptäckarglädje och vilja att lära mera.</w:t>
      </w:r>
    </w:p>
    <w:p w:rsidR="00CF064D" w:rsidRDefault="00282D8F">
      <w:pPr>
        <w:spacing w:after="275"/>
        <w:ind w:left="-5"/>
      </w:pPr>
      <w:r>
        <w:t>Att stimulera varje barn till en god språkutveckling.</w:t>
      </w:r>
    </w:p>
    <w:p w:rsidR="00CF064D" w:rsidRDefault="00282D8F">
      <w:pPr>
        <w:spacing w:after="347"/>
        <w:ind w:left="-5"/>
      </w:pPr>
      <w:r>
        <w:t>Att verksamheten främjar möjlighet till flexibel skolstart.</w:t>
      </w:r>
    </w:p>
    <w:p w:rsidR="00CF064D" w:rsidRDefault="00282D8F">
      <w:pPr>
        <w:spacing w:after="0" w:line="259" w:lineRule="auto"/>
        <w:ind w:left="-15" w:firstLine="0"/>
      </w:pPr>
      <w:r>
        <w:rPr>
          <w:rFonts w:ascii="Calibri" w:eastAsia="Calibri" w:hAnsi="Calibri" w:cs="Calibri"/>
          <w:noProof/>
          <w:sz w:val="22"/>
        </w:rPr>
        <mc:AlternateContent>
          <mc:Choice Requires="wpg">
            <w:drawing>
              <wp:inline distT="0" distB="0" distL="0" distR="0">
                <wp:extent cx="3403709" cy="2983935"/>
                <wp:effectExtent l="0" t="0" r="0" b="0"/>
                <wp:docPr id="626" name="Group 626"/>
                <wp:cNvGraphicFramePr/>
                <a:graphic xmlns:a="http://schemas.openxmlformats.org/drawingml/2006/main">
                  <a:graphicData uri="http://schemas.microsoft.com/office/word/2010/wordprocessingGroup">
                    <wpg:wgp>
                      <wpg:cNvGrpSpPr/>
                      <wpg:grpSpPr>
                        <a:xfrm>
                          <a:off x="0" y="0"/>
                          <a:ext cx="3403709" cy="2983935"/>
                          <a:chOff x="0" y="0"/>
                          <a:chExt cx="3403709" cy="2983935"/>
                        </a:xfrm>
                      </wpg:grpSpPr>
                      <wps:wsp>
                        <wps:cNvPr id="37" name="Shape 37"/>
                        <wps:cNvSpPr/>
                        <wps:spPr>
                          <a:xfrm>
                            <a:off x="0" y="50799"/>
                            <a:ext cx="1728549" cy="1505157"/>
                          </a:xfrm>
                          <a:custGeom>
                            <a:avLst/>
                            <a:gdLst/>
                            <a:ahLst/>
                            <a:cxnLst/>
                            <a:rect l="0" t="0" r="0" b="0"/>
                            <a:pathLst>
                              <a:path w="1728549" h="1505157">
                                <a:moveTo>
                                  <a:pt x="864275" y="0"/>
                                </a:moveTo>
                                <a:cubicBezTo>
                                  <a:pt x="1065788" y="0"/>
                                  <a:pt x="1267301" y="70055"/>
                                  <a:pt x="1421050" y="210165"/>
                                </a:cubicBezTo>
                                <a:cubicBezTo>
                                  <a:pt x="1728549" y="490386"/>
                                  <a:pt x="1728549" y="944714"/>
                                  <a:pt x="1421050" y="1224935"/>
                                </a:cubicBezTo>
                                <a:cubicBezTo>
                                  <a:pt x="1113551" y="1505157"/>
                                  <a:pt x="614998" y="1505157"/>
                                  <a:pt x="307499" y="1224935"/>
                                </a:cubicBezTo>
                                <a:cubicBezTo>
                                  <a:pt x="0" y="944714"/>
                                  <a:pt x="0" y="490386"/>
                                  <a:pt x="307499" y="210165"/>
                                </a:cubicBezTo>
                                <a:cubicBezTo>
                                  <a:pt x="461248" y="70055"/>
                                  <a:pt x="662761" y="0"/>
                                  <a:pt x="864275" y="0"/>
                                </a:cubicBezTo>
                                <a:close/>
                              </a:path>
                            </a:pathLst>
                          </a:custGeom>
                          <a:ln w="0" cap="flat">
                            <a:miter lim="127000"/>
                          </a:ln>
                        </wps:spPr>
                        <wps:style>
                          <a:lnRef idx="0">
                            <a:srgbClr val="000000">
                              <a:alpha val="0"/>
                            </a:srgbClr>
                          </a:lnRef>
                          <a:fillRef idx="1">
                            <a:srgbClr val="9ED4EC"/>
                          </a:fillRef>
                          <a:effectRef idx="0">
                            <a:scrgbClr r="0" g="0" b="0"/>
                          </a:effectRef>
                          <a:fontRef idx="none"/>
                        </wps:style>
                        <wps:bodyPr/>
                      </wps:wsp>
                      <wps:wsp>
                        <wps:cNvPr id="38" name="Shape 38"/>
                        <wps:cNvSpPr/>
                        <wps:spPr>
                          <a:xfrm>
                            <a:off x="1703040" y="0"/>
                            <a:ext cx="1700670" cy="1625035"/>
                          </a:xfrm>
                          <a:custGeom>
                            <a:avLst/>
                            <a:gdLst/>
                            <a:ahLst/>
                            <a:cxnLst/>
                            <a:rect l="0" t="0" r="0" b="0"/>
                            <a:pathLst>
                              <a:path w="1700670" h="1625035">
                                <a:moveTo>
                                  <a:pt x="850334" y="0"/>
                                </a:moveTo>
                                <a:cubicBezTo>
                                  <a:pt x="1048597" y="0"/>
                                  <a:pt x="1246861" y="75635"/>
                                  <a:pt x="1398130" y="226904"/>
                                </a:cubicBezTo>
                                <a:cubicBezTo>
                                  <a:pt x="1700670" y="529443"/>
                                  <a:pt x="1700670" y="1019956"/>
                                  <a:pt x="1398130" y="1322495"/>
                                </a:cubicBezTo>
                                <a:cubicBezTo>
                                  <a:pt x="1095591" y="1625035"/>
                                  <a:pt x="605078" y="1625035"/>
                                  <a:pt x="302539" y="1322495"/>
                                </a:cubicBezTo>
                                <a:cubicBezTo>
                                  <a:pt x="0" y="1019956"/>
                                  <a:pt x="0" y="529443"/>
                                  <a:pt x="302539" y="226904"/>
                                </a:cubicBezTo>
                                <a:cubicBezTo>
                                  <a:pt x="453809" y="75635"/>
                                  <a:pt x="652071" y="0"/>
                                  <a:pt x="850334" y="0"/>
                                </a:cubicBezTo>
                                <a:close/>
                              </a:path>
                            </a:pathLst>
                          </a:custGeom>
                          <a:ln w="0" cap="flat">
                            <a:miter lim="127000"/>
                          </a:ln>
                        </wps:spPr>
                        <wps:style>
                          <a:lnRef idx="0">
                            <a:srgbClr val="000000">
                              <a:alpha val="0"/>
                            </a:srgbClr>
                          </a:lnRef>
                          <a:fillRef idx="1">
                            <a:srgbClr val="F9EC73"/>
                          </a:fillRef>
                          <a:effectRef idx="0">
                            <a:scrgbClr r="0" g="0" b="0"/>
                          </a:effectRef>
                          <a:fontRef idx="none"/>
                        </wps:style>
                        <wps:bodyPr/>
                      </wps:wsp>
                      <wps:wsp>
                        <wps:cNvPr id="39" name="Rectangle 39"/>
                        <wps:cNvSpPr/>
                        <wps:spPr>
                          <a:xfrm>
                            <a:off x="2168021" y="670049"/>
                            <a:ext cx="1025095" cy="202692"/>
                          </a:xfrm>
                          <a:prstGeom prst="rect">
                            <a:avLst/>
                          </a:prstGeom>
                          <a:ln>
                            <a:noFill/>
                          </a:ln>
                        </wps:spPr>
                        <wps:txbx>
                          <w:txbxContent>
                            <w:p w:rsidR="00CF064D" w:rsidRDefault="00282D8F">
                              <w:pPr>
                                <w:spacing w:after="160" w:line="259" w:lineRule="auto"/>
                                <w:ind w:left="0" w:firstLine="0"/>
                              </w:pPr>
                              <w:r>
                                <w:rPr>
                                  <w:rFonts w:ascii="Arial" w:eastAsia="Arial" w:hAnsi="Arial" w:cs="Arial"/>
                                  <w:b/>
                                  <w:sz w:val="24"/>
                                </w:rPr>
                                <w:t>Utveckling</w:t>
                              </w:r>
                            </w:p>
                          </w:txbxContent>
                        </wps:txbx>
                        <wps:bodyPr horzOverflow="overflow" vert="horz" lIns="0" tIns="0" rIns="0" bIns="0" rtlCol="0">
                          <a:noAutofit/>
                        </wps:bodyPr>
                      </wps:wsp>
                      <wps:wsp>
                        <wps:cNvPr id="41" name="Shape 41"/>
                        <wps:cNvSpPr/>
                        <wps:spPr>
                          <a:xfrm>
                            <a:off x="814040" y="1358900"/>
                            <a:ext cx="1700670" cy="1625035"/>
                          </a:xfrm>
                          <a:custGeom>
                            <a:avLst/>
                            <a:gdLst/>
                            <a:ahLst/>
                            <a:cxnLst/>
                            <a:rect l="0" t="0" r="0" b="0"/>
                            <a:pathLst>
                              <a:path w="1700670" h="1625035">
                                <a:moveTo>
                                  <a:pt x="850334" y="0"/>
                                </a:moveTo>
                                <a:cubicBezTo>
                                  <a:pt x="1048597" y="0"/>
                                  <a:pt x="1246860" y="75635"/>
                                  <a:pt x="1398130" y="226905"/>
                                </a:cubicBezTo>
                                <a:cubicBezTo>
                                  <a:pt x="1700670" y="529443"/>
                                  <a:pt x="1700670" y="1019956"/>
                                  <a:pt x="1398130" y="1322495"/>
                                </a:cubicBezTo>
                                <a:cubicBezTo>
                                  <a:pt x="1095591" y="1625035"/>
                                  <a:pt x="605078" y="1625035"/>
                                  <a:pt x="302539" y="1322495"/>
                                </a:cubicBezTo>
                                <a:cubicBezTo>
                                  <a:pt x="0" y="1019956"/>
                                  <a:pt x="0" y="529443"/>
                                  <a:pt x="302539" y="226905"/>
                                </a:cubicBezTo>
                                <a:cubicBezTo>
                                  <a:pt x="453808" y="75635"/>
                                  <a:pt x="652071" y="0"/>
                                  <a:pt x="850334" y="0"/>
                                </a:cubicBezTo>
                                <a:close/>
                              </a:path>
                            </a:pathLst>
                          </a:custGeom>
                          <a:ln w="0" cap="flat">
                            <a:miter lim="127000"/>
                          </a:ln>
                        </wps:spPr>
                        <wps:style>
                          <a:lnRef idx="0">
                            <a:srgbClr val="000000">
                              <a:alpha val="0"/>
                            </a:srgbClr>
                          </a:lnRef>
                          <a:fillRef idx="1">
                            <a:srgbClr val="C3C800"/>
                          </a:fillRef>
                          <a:effectRef idx="0">
                            <a:scrgbClr r="0" g="0" b="0"/>
                          </a:effectRef>
                          <a:fontRef idx="none"/>
                        </wps:style>
                        <wps:bodyPr/>
                      </wps:wsp>
                      <wps:wsp>
                        <wps:cNvPr id="42" name="Rectangle 42"/>
                        <wps:cNvSpPr/>
                        <wps:spPr>
                          <a:xfrm>
                            <a:off x="1249218" y="2028949"/>
                            <a:ext cx="1104307" cy="202692"/>
                          </a:xfrm>
                          <a:prstGeom prst="rect">
                            <a:avLst/>
                          </a:prstGeom>
                          <a:ln>
                            <a:noFill/>
                          </a:ln>
                        </wps:spPr>
                        <wps:txbx>
                          <w:txbxContent>
                            <w:p w:rsidR="00CF064D" w:rsidRDefault="00282D8F">
                              <w:pPr>
                                <w:spacing w:after="160" w:line="259" w:lineRule="auto"/>
                                <w:ind w:left="0" w:firstLine="0"/>
                              </w:pPr>
                              <w:r>
                                <w:rPr>
                                  <w:rFonts w:ascii="Arial" w:eastAsia="Arial" w:hAnsi="Arial" w:cs="Arial"/>
                                  <w:b/>
                                  <w:sz w:val="24"/>
                                </w:rPr>
                                <w:t>Självkänsla</w:t>
                              </w:r>
                            </w:p>
                          </w:txbxContent>
                        </wps:txbx>
                        <wps:bodyPr horzOverflow="overflow" vert="horz" lIns="0" tIns="0" rIns="0" bIns="0" rtlCol="0">
                          <a:noAutofit/>
                        </wps:bodyPr>
                      </wps:wsp>
                      <wps:wsp>
                        <wps:cNvPr id="43" name="Rectangle 43"/>
                        <wps:cNvSpPr/>
                        <wps:spPr>
                          <a:xfrm>
                            <a:off x="267375" y="657349"/>
                            <a:ext cx="1576985" cy="202692"/>
                          </a:xfrm>
                          <a:prstGeom prst="rect">
                            <a:avLst/>
                          </a:prstGeom>
                          <a:ln>
                            <a:noFill/>
                          </a:ln>
                        </wps:spPr>
                        <wps:txbx>
                          <w:txbxContent>
                            <w:p w:rsidR="00CF064D" w:rsidRDefault="00282D8F">
                              <w:pPr>
                                <w:spacing w:after="160" w:line="259" w:lineRule="auto"/>
                                <w:ind w:left="0" w:firstLine="0"/>
                              </w:pPr>
                              <w:r>
                                <w:rPr>
                                  <w:rFonts w:ascii="Arial" w:eastAsia="Arial" w:hAnsi="Arial" w:cs="Arial"/>
                                  <w:b/>
                                  <w:sz w:val="24"/>
                                </w:rPr>
                                <w:t>Upptäckarglädje</w:t>
                              </w:r>
                            </w:p>
                          </w:txbxContent>
                        </wps:txbx>
                        <wps:bodyPr horzOverflow="overflow" vert="horz" lIns="0" tIns="0" rIns="0" bIns="0" rtlCol="0">
                          <a:noAutofit/>
                        </wps:bodyPr>
                      </wps:wsp>
                    </wpg:wgp>
                  </a:graphicData>
                </a:graphic>
              </wp:inline>
            </w:drawing>
          </mc:Choice>
          <mc:Fallback>
            <w:pict>
              <v:group id="Group 626" o:spid="_x0000_s1026" style="width:268pt;height:234.95pt;mso-position-horizontal-relative:char;mso-position-vertical-relative:line" coordsize="34037,2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">
                <v:shape id="Shape 37" o:spid="_x0000_s1027" style="position:absolute;top:507;width:17285;height:15052;visibility:visible;mso-wrap-style:square;v-text-anchor:top" coordsize="1728549,150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Nu8QA&#10;AADbAAAADwAAAGRycy9kb3ducmV2LnhtbESP3WoCMRSE7wXfIRzBG9FsrWjZGkUKLaUUwZ8HOGxO&#10;N2s3J2mS6vr2TUHwcpiZb5jlurOtOFOIjWMFD5MCBHHldMO1guPhdfwEIiZkja1jUnClCOtVv7fE&#10;UrsL7+i8T7XIEI4lKjAp+VLKWBmyGCfOE2fvywWLKctQSx3wkuG2ldOimEuLDecFg55eDFXf+1+r&#10;YB6aE5nddfu5sf5t9PHjTp2fKTUcdJtnEIm6dA/f2u9aweM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DbvEAAAA2wAAAA8AAAAAAAAAAAAAAAAAmAIAAGRycy9k&#10;b3ducmV2LnhtbFBLBQYAAAAABAAEAPUAAACJAwAAAAA=&#10;" path="m864275,v201513,,403026,70055,556775,210165c1728549,490386,1728549,944714,1421050,1224935v-307499,280222,-806052,280222,-1113551,c,944714,,490386,307499,210165,461248,70055,662761,,864275,xe" fillcolor="#9ed4ec" stroked="f" strokeweight="0">
                  <v:stroke miterlimit="83231f" joinstyle="miter"/>
                  <v:path arrowok="t" textboxrect="0,0,1728549,1505157"/>
                </v:shape>
                <v:shape id="Shape 38" o:spid="_x0000_s1028" style="position:absolute;left:17030;width:17007;height:16250;visibility:visible;mso-wrap-style:square;v-text-anchor:top" coordsize="1700670,162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IPcEA&#10;AADbAAAADwAAAGRycy9kb3ducmV2LnhtbERPz2vCMBS+D/wfwht4GZqqOKQzipsICtuhVfD6aN7a&#10;sualJFHjf28Owo4f3+/lOppOXMn51rKCyTgDQVxZ3XKt4HTcjRYgfEDW2FkmBXfysF4NXpaYa3vj&#10;gq5lqEUKYZ+jgiaEPpfSVw0Z9GPbEyfu1zqDIUFXS+3wlsJNJ6dZ9i4NtpwaGuzpq6Hqr7wYBfFN&#10;Ojf5nG+5kMfvc5z/7IuDVmr4GjcfIALF8C9+uvdawSyNTV/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OCD3BAAAA2wAAAA8AAAAAAAAAAAAAAAAAmAIAAGRycy9kb3du&#10;cmV2LnhtbFBLBQYAAAAABAAEAPUAAACGAwAAAAA=&#10;" path="m850334,v198263,,396527,75635,547796,226904c1700670,529443,1700670,1019956,1398130,1322495v-302539,302540,-793052,302540,-1095591,c,1019956,,529443,302539,226904,453809,75635,652071,,850334,xe" fillcolor="#f9ec73" stroked="f" strokeweight="0">
                  <v:stroke miterlimit="83231f" joinstyle="miter"/>
                  <v:path arrowok="t" textboxrect="0,0,1700670,1625035"/>
                </v:shape>
                <v:rect id="Rectangle 39" o:spid="_x0000_s1029" style="position:absolute;left:21680;top:6700;width:102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F064D" w:rsidRDefault="00282D8F">
                        <w:pPr>
                          <w:spacing w:after="160" w:line="259" w:lineRule="auto"/>
                          <w:ind w:left="0" w:firstLine="0"/>
                        </w:pPr>
                        <w:r>
                          <w:rPr>
                            <w:rFonts w:ascii="Arial" w:eastAsia="Arial" w:hAnsi="Arial" w:cs="Arial"/>
                            <w:b/>
                            <w:sz w:val="24"/>
                          </w:rPr>
                          <w:t>Utveckling</w:t>
                        </w:r>
                      </w:p>
                    </w:txbxContent>
                  </v:textbox>
                </v:rect>
                <v:shape id="Shape 41" o:spid="_x0000_s1030" style="position:absolute;left:8140;top:13589;width:17007;height:16250;visibility:visible;mso-wrap-style:square;v-text-anchor:top" coordsize="1700670,162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ZScIA&#10;AADbAAAADwAAAGRycy9kb3ducmV2LnhtbESPUWsCMRCE3wv+h7BC32pOkWKvRpFCQYQ+VPsDtpf1&#10;Lu1lN17ief33jSD4OMzMN8xyPfhW9dRFJ2xgOilAEVdiHdcGvg7vTwtQMSFbbIXJwB9FWK9GD0ss&#10;rVz4k/p9qlWGcCzRQJNSKLWOVUMe40QCcfaO0nlMWXa1th1eMty3elYUz9qj47zQYKC3hqrf/dkb&#10;kBSk+uCX+rTYfYcfmWnnjr0xj+Nh8woq0ZDu4Vt7aw3Mp3D9kn+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JlJwgAAANsAAAAPAAAAAAAAAAAAAAAAAJgCAABkcnMvZG93&#10;bnJldi54bWxQSwUGAAAAAAQABAD1AAAAhwMAAAAA&#10;" path="m850334,v198263,,396526,75635,547796,226905c1700670,529443,1700670,1019956,1398130,1322495v-302539,302540,-793052,302540,-1095591,c,1019956,,529443,302539,226905,453808,75635,652071,,850334,xe" fillcolor="#c3c800" stroked="f" strokeweight="0">
                  <v:stroke miterlimit="83231f" joinstyle="miter"/>
                  <v:path arrowok="t" textboxrect="0,0,1700670,1625035"/>
                </v:shape>
                <v:rect id="Rectangle 42" o:spid="_x0000_s1031" style="position:absolute;left:12492;top:20289;width:1104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CF064D" w:rsidRDefault="00282D8F">
                        <w:pPr>
                          <w:spacing w:after="160" w:line="259" w:lineRule="auto"/>
                          <w:ind w:left="0" w:firstLine="0"/>
                        </w:pPr>
                        <w:r>
                          <w:rPr>
                            <w:rFonts w:ascii="Arial" w:eastAsia="Arial" w:hAnsi="Arial" w:cs="Arial"/>
                            <w:b/>
                            <w:sz w:val="24"/>
                          </w:rPr>
                          <w:t>Självkänsla</w:t>
                        </w:r>
                      </w:p>
                    </w:txbxContent>
                  </v:textbox>
                </v:rect>
                <v:rect id="Rectangle 43" o:spid="_x0000_s1032" style="position:absolute;left:2673;top:6573;width:1577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F064D" w:rsidRDefault="00282D8F">
                        <w:pPr>
                          <w:spacing w:after="160" w:line="259" w:lineRule="auto"/>
                          <w:ind w:left="0" w:firstLine="0"/>
                        </w:pPr>
                        <w:r>
                          <w:rPr>
                            <w:rFonts w:ascii="Arial" w:eastAsia="Arial" w:hAnsi="Arial" w:cs="Arial"/>
                            <w:b/>
                            <w:sz w:val="24"/>
                          </w:rPr>
                          <w:t>Upptäckarglädje</w:t>
                        </w:r>
                      </w:p>
                    </w:txbxContent>
                  </v:textbox>
                </v:rect>
                <w10:anchorlock/>
              </v:group>
            </w:pict>
          </mc:Fallback>
        </mc:AlternateContent>
      </w:r>
    </w:p>
    <w:p w:rsidR="00CF064D" w:rsidRDefault="00282D8F">
      <w:pPr>
        <w:spacing w:after="0" w:line="259" w:lineRule="auto"/>
        <w:ind w:left="-5"/>
      </w:pPr>
      <w:r>
        <w:rPr>
          <w:rFonts w:ascii="Arial" w:eastAsia="Arial" w:hAnsi="Arial" w:cs="Arial"/>
          <w:sz w:val="56"/>
        </w:rPr>
        <w:t xml:space="preserve">Välkommen till oss på </w:t>
      </w:r>
    </w:p>
    <w:p w:rsidR="00CF064D" w:rsidRDefault="00707408">
      <w:pPr>
        <w:spacing w:after="0" w:line="259" w:lineRule="auto"/>
        <w:ind w:left="-5"/>
      </w:pPr>
      <w:r>
        <w:rPr>
          <w:rFonts w:ascii="Arial" w:eastAsia="Arial" w:hAnsi="Arial" w:cs="Arial"/>
          <w:sz w:val="56"/>
        </w:rPr>
        <w:t>Västerängs</w:t>
      </w:r>
      <w:r w:rsidR="00282D8F">
        <w:rPr>
          <w:rFonts w:ascii="Arial" w:eastAsia="Arial" w:hAnsi="Arial" w:cs="Arial"/>
          <w:sz w:val="56"/>
        </w:rPr>
        <w:t>skolan!</w:t>
      </w:r>
    </w:p>
    <w:p w:rsidR="00CF064D" w:rsidRDefault="00282D8F">
      <w:pPr>
        <w:spacing w:after="304" w:line="259" w:lineRule="auto"/>
        <w:ind w:left="-23" w:right="-242" w:firstLine="0"/>
      </w:pPr>
      <w:r>
        <w:rPr>
          <w:rFonts w:ascii="Calibri" w:eastAsia="Calibri" w:hAnsi="Calibri" w:cs="Calibri"/>
          <w:noProof/>
          <w:sz w:val="22"/>
        </w:rPr>
        <mc:AlternateContent>
          <mc:Choice Requires="wpg">
            <w:drawing>
              <wp:inline distT="0" distB="0" distL="0" distR="0">
                <wp:extent cx="4563547" cy="9715"/>
                <wp:effectExtent l="0" t="0" r="0" b="0"/>
                <wp:docPr id="628" name="Group 628"/>
                <wp:cNvGraphicFramePr/>
                <a:graphic xmlns:a="http://schemas.openxmlformats.org/drawingml/2006/main">
                  <a:graphicData uri="http://schemas.microsoft.com/office/word/2010/wordprocessingGroup">
                    <wpg:wgp>
                      <wpg:cNvGrpSpPr/>
                      <wpg:grpSpPr>
                        <a:xfrm>
                          <a:off x="0" y="0"/>
                          <a:ext cx="4563547" cy="9715"/>
                          <a:chOff x="0" y="0"/>
                          <a:chExt cx="4563547" cy="9715"/>
                        </a:xfrm>
                      </wpg:grpSpPr>
                      <wps:wsp>
                        <wps:cNvPr id="44" name="Shape 44"/>
                        <wps:cNvSpPr/>
                        <wps:spPr>
                          <a:xfrm>
                            <a:off x="0" y="0"/>
                            <a:ext cx="4563547" cy="9715"/>
                          </a:xfrm>
                          <a:custGeom>
                            <a:avLst/>
                            <a:gdLst/>
                            <a:ahLst/>
                            <a:cxnLst/>
                            <a:rect l="0" t="0" r="0" b="0"/>
                            <a:pathLst>
                              <a:path w="4563547" h="9715">
                                <a:moveTo>
                                  <a:pt x="0" y="0"/>
                                </a:moveTo>
                                <a:lnTo>
                                  <a:pt x="4563547" y="9715"/>
                                </a:lnTo>
                              </a:path>
                            </a:pathLst>
                          </a:custGeom>
                          <a:ln w="76200" cap="flat">
                            <a:miter lim="100000"/>
                          </a:ln>
                        </wps:spPr>
                        <wps:style>
                          <a:lnRef idx="1">
                            <a:srgbClr val="9ED4EC"/>
                          </a:lnRef>
                          <a:fillRef idx="0">
                            <a:srgbClr val="000000">
                              <a:alpha val="0"/>
                            </a:srgbClr>
                          </a:fillRef>
                          <a:effectRef idx="0">
                            <a:scrgbClr r="0" g="0" b="0"/>
                          </a:effectRef>
                          <a:fontRef idx="none"/>
                        </wps:style>
                        <wps:bodyPr/>
                      </wps:wsp>
                    </wpg:wgp>
                  </a:graphicData>
                </a:graphic>
              </wp:inline>
            </w:drawing>
          </mc:Choice>
          <mc:Fallback>
            <w:pict>
              <v:group w14:anchorId="3EF0225F" id="Group 628" o:spid="_x0000_s1026" style="width:359.35pt;height:.75pt;mso-position-horizontal-relative:char;mso-position-vertical-relative:line" coordsize="456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">
                <v:shape id="Shape 44" o:spid="_x0000_s1027" style="position:absolute;width:45635;height:97;visibility:visible;mso-wrap-style:square;v-text-anchor:top" coordsize="4563547,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IX8MA&#10;AADbAAAADwAAAGRycy9kb3ducmV2LnhtbESPQWsCMRSE74X+h/AKvRTNWqTo1igiCAq9uOr9sXnd&#10;XXbzEpOou//eFIQeh5n5hlmsetOJG/nQWFYwGWcgiEurG64UnI7b0QxEiMgaO8ukYKAAq+XrywJz&#10;be98oFsRK5EgHHJUUMfocilDWZPBMLaOOHm/1huMSfpKao/3BDed/MyyL2mw4bRQo6NNTWVbXI2C&#10;+cex3Q+DO/ti0xUu/LSnyzxT6v2tX3+DiNTH//CzvdMKpl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IX8MAAADbAAAADwAAAAAAAAAAAAAAAACYAgAAZHJzL2Rv&#10;d25yZXYueG1sUEsFBgAAAAAEAAQA9QAAAIgDAAAAAA==&#10;" path="m,l4563547,9715e" filled="f" strokecolor="#9ed4ec" strokeweight="6pt">
                  <v:stroke miterlimit="1" joinstyle="miter"/>
                  <v:path arrowok="t" textboxrect="0,0,4563547,9715"/>
                </v:shape>
                <w10:anchorlock/>
              </v:group>
            </w:pict>
          </mc:Fallback>
        </mc:AlternateContent>
      </w:r>
    </w:p>
    <w:p w:rsidR="00CF064D" w:rsidRDefault="001E485A">
      <w:pPr>
        <w:spacing w:after="257" w:line="244" w:lineRule="auto"/>
        <w:ind w:left="-5" w:right="-15"/>
        <w:jc w:val="both"/>
      </w:pPr>
      <w:r>
        <w:rPr>
          <w:sz w:val="28"/>
        </w:rPr>
        <w:t>Med den här skriften vill vi ge</w:t>
      </w:r>
      <w:r w:rsidR="00282D8F">
        <w:rPr>
          <w:sz w:val="28"/>
        </w:rPr>
        <w:t xml:space="preserve"> Er en inblick i vår verksamhet. </w:t>
      </w:r>
      <w:r w:rsidR="00282D8F">
        <w:rPr>
          <w:sz w:val="24"/>
        </w:rPr>
        <w:t xml:space="preserve"> </w:t>
      </w:r>
      <w:r w:rsidR="00282D8F">
        <w:rPr>
          <w:sz w:val="28"/>
        </w:rPr>
        <w:t>Informationen avser i första hand vår verksamhet för elever i skolår F-klass till åk 3.</w:t>
      </w:r>
    </w:p>
    <w:p w:rsidR="00CF064D" w:rsidRDefault="00282D8F">
      <w:pPr>
        <w:spacing w:after="317" w:line="244" w:lineRule="auto"/>
        <w:ind w:left="-5" w:right="-15"/>
        <w:jc w:val="both"/>
      </w:pPr>
      <w:r>
        <w:rPr>
          <w:sz w:val="28"/>
        </w:rPr>
        <w:t>Vill Ni veta mer så svarar vi gärna på frågor. Det bästa sättet att nå oss är via mail.</w:t>
      </w:r>
    </w:p>
    <w:p w:rsidR="00444FDA" w:rsidRDefault="00282D8F" w:rsidP="00444FDA">
      <w:pPr>
        <w:spacing w:after="0" w:line="247" w:lineRule="auto"/>
        <w:ind w:left="0" w:right="2622" w:firstLine="0"/>
        <w:rPr>
          <w:sz w:val="28"/>
        </w:rPr>
      </w:pPr>
      <w:r>
        <w:rPr>
          <w:sz w:val="28"/>
        </w:rPr>
        <w:t xml:space="preserve">Rektor, Mette Sandh </w:t>
      </w:r>
    </w:p>
    <w:p w:rsidR="00707408" w:rsidRPr="00707408" w:rsidRDefault="009271C1">
      <w:pPr>
        <w:spacing w:after="340" w:line="247" w:lineRule="auto"/>
        <w:ind w:left="0" w:right="2622" w:firstLine="0"/>
        <w:rPr>
          <w:color w:val="001DAA"/>
          <w:sz w:val="24"/>
          <w:u w:val="single" w:color="000000"/>
        </w:rPr>
      </w:pPr>
      <w:hyperlink r:id="rId6" w:history="1">
        <w:r w:rsidR="00444FDA" w:rsidRPr="00BD65F0">
          <w:rPr>
            <w:rStyle w:val="Hyperlnk"/>
            <w:sz w:val="24"/>
            <w:u w:color="000000"/>
          </w:rPr>
          <w:t>mette.nyboe-sandh@edu.habo.se</w:t>
        </w:r>
      </w:hyperlink>
    </w:p>
    <w:p w:rsidR="00707408" w:rsidRDefault="00707408" w:rsidP="0067391D">
      <w:pPr>
        <w:spacing w:after="943" w:line="244" w:lineRule="auto"/>
        <w:ind w:left="0" w:right="1003" w:firstLine="0"/>
        <w:jc w:val="both"/>
        <w:rPr>
          <w:sz w:val="28"/>
        </w:rPr>
      </w:pPr>
      <w:r>
        <w:rPr>
          <w:sz w:val="28"/>
        </w:rPr>
        <w:t>Ar</w:t>
      </w:r>
      <w:r w:rsidR="0067391D">
        <w:rPr>
          <w:sz w:val="28"/>
        </w:rPr>
        <w:t>betslagsledare L-laget; F-3: Linda Nahlén Dahlstedt</w:t>
      </w:r>
    </w:p>
    <w:p w:rsidR="00707408" w:rsidRDefault="00707408" w:rsidP="00707408">
      <w:pPr>
        <w:spacing w:after="943" w:line="244" w:lineRule="auto"/>
        <w:ind w:left="-5" w:right="1805"/>
        <w:jc w:val="both"/>
        <w:rPr>
          <w:sz w:val="28"/>
        </w:rPr>
      </w:pPr>
      <w:r>
        <w:rPr>
          <w:sz w:val="28"/>
        </w:rPr>
        <w:t xml:space="preserve">Arbetslagledare på </w:t>
      </w:r>
      <w:r w:rsidR="00444FDA">
        <w:rPr>
          <w:sz w:val="28"/>
        </w:rPr>
        <w:t>fritids:</w:t>
      </w:r>
      <w:r w:rsidR="0067391D">
        <w:rPr>
          <w:sz w:val="28"/>
        </w:rPr>
        <w:t xml:space="preserve"> Patrik Falkeborn</w:t>
      </w:r>
    </w:p>
    <w:p w:rsidR="00707408" w:rsidRDefault="00707408">
      <w:pPr>
        <w:spacing w:after="943" w:line="244" w:lineRule="auto"/>
        <w:ind w:left="-5" w:right="1805"/>
        <w:jc w:val="both"/>
        <w:rPr>
          <w:sz w:val="28"/>
        </w:rPr>
      </w:pPr>
    </w:p>
    <w:p w:rsidR="00707408" w:rsidRDefault="00707408" w:rsidP="00707408">
      <w:pPr>
        <w:spacing w:after="943" w:line="244" w:lineRule="auto"/>
        <w:ind w:left="0" w:right="1805" w:firstLine="0"/>
        <w:jc w:val="both"/>
      </w:pPr>
    </w:p>
    <w:p w:rsidR="00CF064D" w:rsidRDefault="00282D8F">
      <w:pPr>
        <w:spacing w:after="0" w:line="259" w:lineRule="auto"/>
        <w:ind w:left="0" w:firstLine="0"/>
      </w:pPr>
      <w:r>
        <w:rPr>
          <w:sz w:val="24"/>
        </w:rPr>
        <w:lastRenderedPageBreak/>
        <w:t xml:space="preserve">                                </w:t>
      </w:r>
    </w:p>
    <w:p w:rsidR="00CF064D" w:rsidRDefault="00282D8F" w:rsidP="00707408">
      <w:pPr>
        <w:pStyle w:val="Rubrik1"/>
        <w:ind w:left="0" w:firstLine="0"/>
      </w:pPr>
      <w:r>
        <w:t>Verksamhetens mål</w:t>
      </w:r>
    </w:p>
    <w:p w:rsidR="00CF064D" w:rsidRDefault="00282D8F">
      <w:pPr>
        <w:ind w:left="-5"/>
      </w:pPr>
      <w:r>
        <w:t>Den grundläggande verksamheten i skolan styrs av den nationella lärop</w:t>
      </w:r>
      <w:r w:rsidR="00707408">
        <w:t>lanen LGR 11 samt Västerängsskolan</w:t>
      </w:r>
      <w:r>
        <w:t>s värdegrund. Vi värderar trygghet, trivsel och läran</w:t>
      </w:r>
      <w:r w:rsidR="00707408">
        <w:t>de högt. Hos oss ska alla känna</w:t>
      </w:r>
      <w:r>
        <w:t xml:space="preserve"> sig sedda och inkluderade. Alla barn och elever ska kunna lyckas i sitt tillägnande av nutidens och framtidens viktiga kunskaper. Vår målsättning är att ge alla barn och elever kunskaper som rustar dem för livet.</w:t>
      </w:r>
    </w:p>
    <w:p w:rsidR="00CF064D" w:rsidRDefault="00282D8F">
      <w:pPr>
        <w:pStyle w:val="Rubrik1"/>
        <w:ind w:left="-5"/>
      </w:pPr>
      <w:r>
        <w:t>Trygghet</w:t>
      </w:r>
    </w:p>
    <w:p w:rsidR="00CF064D" w:rsidRDefault="00707408">
      <w:pPr>
        <w:ind w:left="-5"/>
      </w:pPr>
      <w:r>
        <w:t>På Västerängss</w:t>
      </w:r>
      <w:r w:rsidR="00282D8F">
        <w:t>kolan ser vi förskoleklass, skola och fritidshem som en samlad verksamhet. Alla medarbetare ansvarar gemensamt för alla barn i skolan. Vi arbetar aktivt med att skapa god stämning och goda relationer. Trygghet, omtanke, hänsyn och glädje är grundläggande begrepp i vår strävan att skapa en bra verksamhet.</w:t>
      </w:r>
    </w:p>
    <w:p w:rsidR="00CF064D" w:rsidRDefault="00282D8F">
      <w:pPr>
        <w:pStyle w:val="Rubrik1"/>
        <w:ind w:left="-5"/>
      </w:pPr>
      <w:r>
        <w:t xml:space="preserve">Läsa och Skriva </w:t>
      </w:r>
    </w:p>
    <w:p w:rsidR="00CF064D" w:rsidRDefault="00282D8F">
      <w:pPr>
        <w:spacing w:after="280"/>
        <w:ind w:left="-5"/>
      </w:pPr>
      <w:r>
        <w:t xml:space="preserve">För att underlätta läs- och skrivinlärningen och för att stimulera barn till en god språkutveckling arbetar vi enligt ”Bornholmsmodellen”. Modellen bygger på att barnen får öva med ljud och ramsor på ett lekfullt, stimulerande och strukturerat sätt. Barnet lär sig alltså att förstå språkets uppbyggnad genom lek. </w:t>
      </w:r>
    </w:p>
    <w:p w:rsidR="00CF064D" w:rsidRDefault="00282D8F">
      <w:pPr>
        <w:spacing w:after="240"/>
        <w:ind w:left="-5" w:right="50"/>
        <w:jc w:val="both"/>
      </w:pPr>
      <w:r>
        <w:t xml:space="preserve">Vi har ett eget skolbibliotek där elever får låna böcker varje vecka. En av pedagogerna på fritidshemmet ansvarar för att hålla biblioteket öppet och beställa nyutkommen litteratur. Biblioteket är väl fungerande och det finns bra böcker för alla åldrar. </w:t>
      </w:r>
    </w:p>
    <w:p w:rsidR="00CF064D" w:rsidRDefault="00282D8F">
      <w:pPr>
        <w:pStyle w:val="Rubrik1"/>
        <w:ind w:left="-5"/>
      </w:pPr>
      <w:r>
        <w:t>Idrott och hälsa</w:t>
      </w:r>
    </w:p>
    <w:p w:rsidR="00CF064D" w:rsidRDefault="00282D8F">
      <w:pPr>
        <w:ind w:left="-5"/>
      </w:pPr>
      <w:r>
        <w:t>Redan i förskoleklassen har barnen en lektion/vecka i idrott. De får lära känna våra idrottslärare och träna rörelse samarbete och motorik.</w:t>
      </w:r>
    </w:p>
    <w:p w:rsidR="00CF064D" w:rsidRDefault="00282D8F">
      <w:pPr>
        <w:pStyle w:val="Rubrik1"/>
        <w:ind w:left="-5"/>
      </w:pPr>
      <w:r>
        <w:t>Matematik</w:t>
      </w:r>
    </w:p>
    <w:p w:rsidR="00CF064D" w:rsidRDefault="00282D8F">
      <w:pPr>
        <w:ind w:left="-5"/>
      </w:pPr>
      <w:r>
        <w:t>I vår förskoleklass arbetar vi kontinuerligt med matemati</w:t>
      </w:r>
      <w:r w:rsidR="0067391D">
        <w:t>k redan från start.  Vi arbetar med</w:t>
      </w:r>
      <w:r>
        <w:t xml:space="preserve"> grundläggande matematiska be</w:t>
      </w:r>
      <w:r w:rsidR="0067391D">
        <w:t xml:space="preserve">grepp och </w:t>
      </w:r>
      <w:r w:rsidR="00444FDA">
        <w:t>enkel problemlösning. Vi deltar</w:t>
      </w:r>
      <w:r w:rsidR="0067391D">
        <w:t xml:space="preserve"> i TRR (den kommungemensamma matematik-satsningen).</w:t>
      </w:r>
    </w:p>
    <w:p w:rsidR="00CF064D" w:rsidRDefault="00282D8F">
      <w:pPr>
        <w:pStyle w:val="Rubrik1"/>
        <w:ind w:left="-5"/>
      </w:pPr>
      <w:r>
        <w:t>Traditioner</w:t>
      </w:r>
    </w:p>
    <w:p w:rsidR="00CF064D" w:rsidRDefault="00282D8F">
      <w:pPr>
        <w:spacing w:after="122"/>
        <w:ind w:left="-5"/>
      </w:pPr>
      <w:r>
        <w:t xml:space="preserve">Flera gånger varje läsår samlas vi för gemensamma, åldersintegrerade aktiviteter. Som exempel kan nämnas Arbetslagets dag, </w:t>
      </w:r>
      <w:r w:rsidR="00707408">
        <w:t xml:space="preserve">Skoljoggen, </w:t>
      </w:r>
      <w:r>
        <w:t xml:space="preserve">och </w:t>
      </w:r>
      <w:r w:rsidR="00707408">
        <w:t xml:space="preserve">månatliga sångsamlingar. </w:t>
      </w:r>
      <w:r>
        <w:t>Dessa dagar är några av våra verkliga höjdpunkter under året.</w:t>
      </w:r>
    </w:p>
    <w:p w:rsidR="00CF064D" w:rsidRDefault="00282D8F">
      <w:pPr>
        <w:spacing w:after="0" w:line="259" w:lineRule="auto"/>
        <w:ind w:left="391" w:right="-524" w:firstLine="0"/>
      </w:pPr>
      <w:r>
        <w:rPr>
          <w:rFonts w:ascii="Calibri" w:eastAsia="Calibri" w:hAnsi="Calibri" w:cs="Calibri"/>
          <w:noProof/>
          <w:sz w:val="22"/>
        </w:rPr>
        <mc:AlternateContent>
          <mc:Choice Requires="wpg">
            <w:drawing>
              <wp:inline distT="0" distB="0" distL="0" distR="0">
                <wp:extent cx="4478867" cy="3213100"/>
                <wp:effectExtent l="0" t="0" r="0" b="0"/>
                <wp:docPr id="629" name="Group 629"/>
                <wp:cNvGraphicFramePr/>
                <a:graphic xmlns:a="http://schemas.openxmlformats.org/drawingml/2006/main">
                  <a:graphicData uri="http://schemas.microsoft.com/office/word/2010/wordprocessingGroup">
                    <wpg:wgp>
                      <wpg:cNvGrpSpPr/>
                      <wpg:grpSpPr>
                        <a:xfrm>
                          <a:off x="0" y="0"/>
                          <a:ext cx="4478867" cy="3213100"/>
                          <a:chOff x="0" y="0"/>
                          <a:chExt cx="4478867" cy="3213100"/>
                        </a:xfrm>
                      </wpg:grpSpPr>
                      <pic:pic xmlns:pic="http://schemas.openxmlformats.org/drawingml/2006/picture">
                        <pic:nvPicPr>
                          <pic:cNvPr id="93" name="Picture 93"/>
                          <pic:cNvPicPr/>
                        </pic:nvPicPr>
                        <pic:blipFill>
                          <a:blip r:embed="rId7"/>
                          <a:stretch>
                            <a:fillRect/>
                          </a:stretch>
                        </pic:blipFill>
                        <pic:spPr>
                          <a:xfrm>
                            <a:off x="1742755" y="159991"/>
                            <a:ext cx="2552700" cy="1917700"/>
                          </a:xfrm>
                          <a:prstGeom prst="rect">
                            <a:avLst/>
                          </a:prstGeom>
                        </pic:spPr>
                      </pic:pic>
                      <pic:pic xmlns:pic="http://schemas.openxmlformats.org/drawingml/2006/picture">
                        <pic:nvPicPr>
                          <pic:cNvPr id="94" name="Picture 94"/>
                          <pic:cNvPicPr/>
                        </pic:nvPicPr>
                        <pic:blipFill>
                          <a:blip r:embed="rId8"/>
                          <a:stretch>
                            <a:fillRect/>
                          </a:stretch>
                        </pic:blipFill>
                        <pic:spPr>
                          <a:xfrm flipV="1">
                            <a:off x="1583267" y="0"/>
                            <a:ext cx="2895600" cy="2247900"/>
                          </a:xfrm>
                          <a:prstGeom prst="rect">
                            <a:avLst/>
                          </a:prstGeom>
                        </pic:spPr>
                      </pic:pic>
                      <pic:pic xmlns:pic="http://schemas.openxmlformats.org/drawingml/2006/picture">
                        <pic:nvPicPr>
                          <pic:cNvPr id="95" name="Picture 95"/>
                          <pic:cNvPicPr/>
                        </pic:nvPicPr>
                        <pic:blipFill>
                          <a:blip r:embed="rId9"/>
                          <a:stretch>
                            <a:fillRect/>
                          </a:stretch>
                        </pic:blipFill>
                        <pic:spPr>
                          <a:xfrm>
                            <a:off x="142555" y="1544291"/>
                            <a:ext cx="2032000" cy="1524000"/>
                          </a:xfrm>
                          <a:prstGeom prst="rect">
                            <a:avLst/>
                          </a:prstGeom>
                        </pic:spPr>
                      </pic:pic>
                      <pic:pic xmlns:pic="http://schemas.openxmlformats.org/drawingml/2006/picture">
                        <pic:nvPicPr>
                          <pic:cNvPr id="96" name="Picture 96"/>
                          <pic:cNvPicPr/>
                        </pic:nvPicPr>
                        <pic:blipFill>
                          <a:blip r:embed="rId10"/>
                          <a:stretch>
                            <a:fillRect/>
                          </a:stretch>
                        </pic:blipFill>
                        <pic:spPr>
                          <a:xfrm flipV="1">
                            <a:off x="0" y="1409700"/>
                            <a:ext cx="2311400" cy="1803400"/>
                          </a:xfrm>
                          <a:prstGeom prst="rect">
                            <a:avLst/>
                          </a:prstGeom>
                        </pic:spPr>
                      </pic:pic>
                    </wpg:wgp>
                  </a:graphicData>
                </a:graphic>
              </wp:inline>
            </w:drawing>
          </mc:Choice>
          <mc:Fallback>
            <w:pict>
              <v:group w14:anchorId="20C8CAA7" id="Group 629" o:spid="_x0000_s1026" style="width:352.65pt;height:253pt;mso-position-horizontal-relative:char;mso-position-vertical-relative:line" coordsize="44788,321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17427;top:1599;width:25527;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EXXDAAAA2wAAAA8AAABkcnMvZG93bnJldi54bWxEj0FrwkAUhO9C/8PyCr3pRitpTV1FC4JX&#10;o4UeH9lnEjb7Ns1uNfrrXUHwOMzMN8x82dtGnKjztWMF41ECgrhwuuZSwWG/GX6C8AFZY+OYFFzI&#10;w3LxMphjpt2Zd3TKQykihH2GCqoQ2kxKX1Rk0Y9cSxy9o+sshii7UuoOzxFuGzlJklRarDkuVNjS&#10;d0WFyf+tgunv0ayTn6uZfaBdj9M87Y35U+rttV99gQjUh2f40d5qBbN3uH+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RdcMAAADbAAAADwAAAAAAAAAAAAAAAACf&#10;AgAAZHJzL2Rvd25yZXYueG1sUEsFBgAAAAAEAAQA9wAAAI8DAAAAAA==&#10;">
                  <v:imagedata r:id="rId11" o:title=""/>
                </v:shape>
                <v:shape id="Picture 94" o:spid="_x0000_s1028" type="#_x0000_t75" style="position:absolute;left:15832;width:28956;height:2247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yhjEAAAA2wAAAA8AAABkcnMvZG93bnJldi54bWxEj09rwkAUxO8Fv8PyhN7qxj8UjdmIWISW&#10;nhq9eHtkn9lg9m3MbjXNp+8WCh6HmfkNk21624gbdb52rGA6SUAQl07XXCk4HvYvSxA+IGtsHJOC&#10;H/KwyUdPGaba3fmLbkWoRISwT1GBCaFNpfSlIYt+4lri6J1dZzFE2VVSd3iPcNvIWZK8Sos1xwWD&#10;Le0MlZfi2yoohxkPx9N5Zz7lfJBv28VHcXVKPY/77RpEoD48wv/td61gtYC/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jyhjEAAAA2wAAAA8AAAAAAAAAAAAAAAAA&#10;nwIAAGRycy9kb3ducmV2LnhtbFBLBQYAAAAABAAEAPcAAACQAwAAAAA=&#10;">
                  <v:imagedata r:id="rId12" o:title=""/>
                </v:shape>
                <v:shape id="Picture 95" o:spid="_x0000_s1029" type="#_x0000_t75" style="position:absolute;left:1425;top:15442;width:2032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ev3FAAAA2wAAAA8AAABkcnMvZG93bnJldi54bWxEj9FqwkAURN8F/2G5Ql+kbrQYNHUTrFBa&#10;8MVaP+CSvU2i2bvp7lbTfr0rCH0cZuYMsyp604ozOd9YVjCdJCCIS6sbrhQcPl8fFyB8QNbYWiYF&#10;v+ShyIeDFWbaXviDzvtQiQhhn6GCOoQuk9KXNRn0E9sRR+/LOoMhSldJ7fAS4aaVsyRJpcGG40KN&#10;HW1qKk/7H6Pg6Mx41zxtF7tp7/3L+i39w+9UqYdRv34GEagP/+F7+10rWM7h9iX+AJ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I3r9xQAAANsAAAAPAAAAAAAAAAAAAAAA&#10;AJ8CAABkcnMvZG93bnJldi54bWxQSwUGAAAAAAQABAD3AAAAkQMAAAAA&#10;">
                  <v:imagedata r:id="rId13" o:title=""/>
                </v:shape>
                <v:shape id="Picture 96" o:spid="_x0000_s1030" type="#_x0000_t75" style="position:absolute;top:14097;width:23114;height:1803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oL/FAAAA2wAAAA8AAABkcnMvZG93bnJldi54bWxEj1trwkAUhN8L/Q/LKfjWbCpUappVxFYs&#10;+FIvYH07ZI9JMHs2ZjeX/nu3UPBxmJlvmHQ+mEp01LjSsoKXKAZBnFldcq7gsF89v4FwHlljZZkU&#10;/JKD+ezxIcVE25631O18LgKEXYIKCu/rREqXFWTQRbYmDt7ZNgZ9kE0udYN9gJtKjuN4Ig2WHBYK&#10;rGlZUHbZtUbB60luVv7zuDbtUv982GtnvodOqdHTsHgH4Wnw9/B/+0srmE7g70v4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p6C/xQAAANsAAAAPAAAAAAAAAAAAAAAA&#10;AJ8CAABkcnMvZG93bnJldi54bWxQSwUGAAAAAAQABAD3AAAAkQMAAAAA&#10;">
                  <v:imagedata r:id="rId14" o:title=""/>
                </v:shape>
                <w10:anchorlock/>
              </v:group>
            </w:pict>
          </mc:Fallback>
        </mc:AlternateContent>
      </w:r>
    </w:p>
    <w:sectPr w:rsidR="00CF064D">
      <w:pgSz w:w="16840" w:h="11900" w:orient="landscape"/>
      <w:pgMar w:top="1144" w:right="1135" w:bottom="544" w:left="1135" w:header="720" w:footer="720" w:gutter="0"/>
      <w:cols w:num="2" w:space="65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85A" w:rsidRDefault="001E485A" w:rsidP="001E485A">
      <w:pPr>
        <w:spacing w:after="0" w:line="240" w:lineRule="auto"/>
      </w:pPr>
      <w:r>
        <w:separator/>
      </w:r>
    </w:p>
  </w:endnote>
  <w:endnote w:type="continuationSeparator" w:id="0">
    <w:p w:rsidR="001E485A" w:rsidRDefault="001E485A" w:rsidP="001E4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85A" w:rsidRDefault="001E485A" w:rsidP="001E485A">
      <w:pPr>
        <w:spacing w:after="0" w:line="240" w:lineRule="auto"/>
      </w:pPr>
      <w:r>
        <w:separator/>
      </w:r>
    </w:p>
  </w:footnote>
  <w:footnote w:type="continuationSeparator" w:id="0">
    <w:p w:rsidR="001E485A" w:rsidRDefault="001E485A" w:rsidP="001E48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64D"/>
    <w:rsid w:val="001E485A"/>
    <w:rsid w:val="00282D8F"/>
    <w:rsid w:val="00444FDA"/>
    <w:rsid w:val="0067391D"/>
    <w:rsid w:val="006827CB"/>
    <w:rsid w:val="00707408"/>
    <w:rsid w:val="009271C1"/>
    <w:rsid w:val="00B7555C"/>
    <w:rsid w:val="00CF064D"/>
    <w:rsid w:val="00DF442C"/>
    <w:rsid w:val="00F333A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72B1395-5653-4251-8E89-1C4F9FACA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0" w:line="228" w:lineRule="auto"/>
      <w:ind w:left="10" w:hanging="10"/>
    </w:pPr>
    <w:rPr>
      <w:rFonts w:ascii="Garamond" w:eastAsia="Garamond" w:hAnsi="Garamond" w:cs="Garamond"/>
      <w:color w:val="000000"/>
      <w:sz w:val="26"/>
    </w:rPr>
  </w:style>
  <w:style w:type="paragraph" w:styleId="Rubrik1">
    <w:name w:val="heading 1"/>
    <w:next w:val="Normal"/>
    <w:link w:val="Rubrik1Char"/>
    <w:uiPriority w:val="9"/>
    <w:unhideWhenUsed/>
    <w:qFormat/>
    <w:pPr>
      <w:keepNext/>
      <w:keepLines/>
      <w:spacing w:after="0"/>
      <w:ind w:left="10" w:hanging="10"/>
      <w:outlineLvl w:val="0"/>
    </w:pPr>
    <w:rPr>
      <w:rFonts w:ascii="Arial" w:eastAsia="Arial" w:hAnsi="Arial" w:cs="Arial"/>
      <w:b/>
      <w:color w:val="000000"/>
      <w:sz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Arial" w:eastAsia="Arial" w:hAnsi="Arial" w:cs="Arial"/>
      <w:b/>
      <w:color w:val="000000"/>
      <w:sz w:val="26"/>
    </w:rPr>
  </w:style>
  <w:style w:type="character" w:styleId="Hyperlnk">
    <w:name w:val="Hyperlink"/>
    <w:basedOn w:val="Standardstycketeckensnitt"/>
    <w:uiPriority w:val="99"/>
    <w:unhideWhenUsed/>
    <w:rsid w:val="007074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mette.nyboe-sandh@edu.habo.se" TargetMode="Externa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3543E389</Template>
  <TotalTime>0</TotalTime>
  <Pages>2</Pages>
  <Words>477</Words>
  <Characters>2532</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Broschyr</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Broschyr</dc:title>
  <dc:subject/>
  <dc:creator>Ebba Wistedt</dc:creator>
  <cp:keywords/>
  <cp:lastModifiedBy>Madeleine Blomqvist</cp:lastModifiedBy>
  <cp:revision>2</cp:revision>
  <dcterms:created xsi:type="dcterms:W3CDTF">2021-01-27T09:18:00Z</dcterms:created>
  <dcterms:modified xsi:type="dcterms:W3CDTF">2021-01-27T09:18:00Z</dcterms:modified>
</cp:coreProperties>
</file>